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65D" w:rsidRDefault="007D5421"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-360045</wp:posOffset>
            </wp:positionH>
            <wp:positionV relativeFrom="paragraph">
              <wp:posOffset>-540385</wp:posOffset>
            </wp:positionV>
            <wp:extent cx="7563485" cy="1504950"/>
            <wp:effectExtent l="0" t="0" r="0" b="0"/>
            <wp:wrapThrough wrapText="bothSides">
              <wp:wrapPolygon edited="0">
                <wp:start x="0" y="0"/>
                <wp:lineTo x="0" y="21327"/>
                <wp:lineTo x="21544" y="21327"/>
                <wp:lineTo x="21544" y="0"/>
                <wp:lineTo x="0" y="0"/>
              </wp:wrapPolygon>
            </wp:wrapThrough>
            <wp:docPr id="2" name="Picture 1" descr="Pubs-LeahM-Data: JOBS IN PROGRESS:18390_M&amp;C Faculty Templates:Health:18390_M&amp;C-LH-Shell-2-Health_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bs-LeahM-Data: JOBS IN PROGRESS:18390_M&amp;C Faculty Templates:Health:18390_M&amp;C-LH-Shell-2-Health_v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8"/>
      </w:tblGrid>
      <w:tr w:rsidR="0036256E" w:rsidRPr="006716D1" w:rsidTr="006716D1">
        <w:tc>
          <w:tcPr>
            <w:tcW w:w="1098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36256E" w:rsidRPr="006716D1" w:rsidRDefault="00B6465D" w:rsidP="001A398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2014 International Health and Medical Students Professional Experience Program</w:t>
            </w:r>
            <w:r w:rsidR="0036256E" w:rsidRPr="006716D1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18111C" w:rsidRDefault="0018111C" w:rsidP="00B8339E">
      <w:pPr>
        <w:rPr>
          <w:rFonts w:ascii="Arial" w:hAnsi="Arial" w:cs="Arial"/>
          <w:b/>
        </w:rPr>
      </w:pPr>
    </w:p>
    <w:p w:rsidR="00B8339E" w:rsidRPr="006631F0" w:rsidRDefault="00693102" w:rsidP="006631F0">
      <w:pPr>
        <w:jc w:val="center"/>
        <w:rPr>
          <w:rFonts w:ascii="Arial" w:hAnsi="Arial" w:cs="Arial"/>
        </w:rPr>
      </w:pPr>
      <w:r w:rsidRPr="006631F0">
        <w:rPr>
          <w:rFonts w:ascii="Arial" w:hAnsi="Arial" w:cs="Arial"/>
        </w:rPr>
        <w:t xml:space="preserve">Application </w:t>
      </w:r>
      <w:r w:rsidR="00EF2919" w:rsidRPr="006631F0">
        <w:rPr>
          <w:rFonts w:ascii="Arial" w:hAnsi="Arial" w:cs="Arial"/>
        </w:rPr>
        <w:t>For</w:t>
      </w:r>
      <w:r w:rsidRPr="006631F0">
        <w:rPr>
          <w:rFonts w:ascii="Arial" w:hAnsi="Arial" w:cs="Arial"/>
        </w:rPr>
        <w:t>m</w:t>
      </w:r>
    </w:p>
    <w:p w:rsidR="00A50FCB" w:rsidRDefault="00A50FCB" w:rsidP="00B8339E">
      <w:pPr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1100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947"/>
        <w:gridCol w:w="2831"/>
        <w:gridCol w:w="2563"/>
        <w:gridCol w:w="2662"/>
      </w:tblGrid>
      <w:tr w:rsidR="00F000CB" w:rsidTr="001A3985">
        <w:trPr>
          <w:trHeight w:hRule="exact" w:val="120"/>
        </w:trPr>
        <w:tc>
          <w:tcPr>
            <w:tcW w:w="2947" w:type="dxa"/>
            <w:vMerge w:val="restart"/>
            <w:vAlign w:val="center"/>
          </w:tcPr>
          <w:p w:rsidR="00F000CB" w:rsidRPr="0028600E" w:rsidRDefault="00F000CB" w:rsidP="00F000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600E">
              <w:rPr>
                <w:rFonts w:ascii="Arial" w:hAnsi="Arial" w:cs="Arial"/>
                <w:b/>
                <w:sz w:val="20"/>
                <w:szCs w:val="20"/>
              </w:rPr>
              <w:t>Chinese Family name</w:t>
            </w:r>
          </w:p>
        </w:tc>
        <w:tc>
          <w:tcPr>
            <w:tcW w:w="28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000CB" w:rsidRPr="00F000CB" w:rsidRDefault="00F000CB" w:rsidP="00B8339E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Characters</w:t>
            </w:r>
          </w:p>
        </w:tc>
        <w:tc>
          <w:tcPr>
            <w:tcW w:w="25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000CB" w:rsidRPr="00F000CB" w:rsidRDefault="00F000CB" w:rsidP="00B8339E">
            <w:pPr>
              <w:rPr>
                <w:rFonts w:ascii="Arial" w:hAnsi="Arial" w:cs="Arial"/>
                <w:sz w:val="12"/>
                <w:szCs w:val="12"/>
              </w:rPr>
            </w:pPr>
            <w:r w:rsidRPr="00F000CB">
              <w:rPr>
                <w:rFonts w:ascii="Arial" w:hAnsi="Arial" w:cs="Arial"/>
                <w:sz w:val="12"/>
                <w:szCs w:val="12"/>
              </w:rPr>
              <w:t>Pin yin</w:t>
            </w:r>
          </w:p>
        </w:tc>
        <w:tc>
          <w:tcPr>
            <w:tcW w:w="2662" w:type="dxa"/>
            <w:vMerge w:val="restart"/>
            <w:vAlign w:val="center"/>
          </w:tcPr>
          <w:p w:rsidR="00F000CB" w:rsidRPr="007521A8" w:rsidRDefault="0028600E" w:rsidP="002860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ATTACH PHOTO</w:t>
            </w:r>
          </w:p>
        </w:tc>
      </w:tr>
      <w:tr w:rsidR="00F000CB" w:rsidTr="001A3985">
        <w:trPr>
          <w:trHeight w:hRule="exact" w:val="375"/>
        </w:trPr>
        <w:tc>
          <w:tcPr>
            <w:tcW w:w="2947" w:type="dxa"/>
            <w:vMerge/>
            <w:vAlign w:val="center"/>
          </w:tcPr>
          <w:p w:rsidR="00F000CB" w:rsidRPr="0028600E" w:rsidRDefault="00F000CB" w:rsidP="00F000C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00CB" w:rsidRPr="007521A8" w:rsidRDefault="00F000CB" w:rsidP="00B833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00CB" w:rsidRPr="007521A8" w:rsidRDefault="00F000CB" w:rsidP="00B833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vMerge/>
            <w:vAlign w:val="center"/>
          </w:tcPr>
          <w:p w:rsidR="00F000CB" w:rsidRPr="007521A8" w:rsidRDefault="00F000CB" w:rsidP="00B8339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0CB" w:rsidTr="001A3985">
        <w:trPr>
          <w:trHeight w:hRule="exact" w:val="105"/>
        </w:trPr>
        <w:tc>
          <w:tcPr>
            <w:tcW w:w="2947" w:type="dxa"/>
            <w:vMerge w:val="restart"/>
            <w:vAlign w:val="center"/>
          </w:tcPr>
          <w:p w:rsidR="00F000CB" w:rsidRPr="0028600E" w:rsidRDefault="00F000CB" w:rsidP="00B833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600E">
              <w:rPr>
                <w:rFonts w:ascii="Arial" w:hAnsi="Arial" w:cs="Arial"/>
                <w:b/>
                <w:sz w:val="20"/>
                <w:szCs w:val="20"/>
              </w:rPr>
              <w:t>Chinese Given name</w:t>
            </w:r>
          </w:p>
        </w:tc>
        <w:tc>
          <w:tcPr>
            <w:tcW w:w="28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000CB" w:rsidRPr="00F000CB" w:rsidRDefault="00F000CB" w:rsidP="009709C6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Characters</w:t>
            </w:r>
          </w:p>
        </w:tc>
        <w:tc>
          <w:tcPr>
            <w:tcW w:w="256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000CB" w:rsidRPr="00F000CB" w:rsidRDefault="00F000CB" w:rsidP="009709C6">
            <w:pPr>
              <w:rPr>
                <w:rFonts w:ascii="Arial" w:hAnsi="Arial" w:cs="Arial"/>
                <w:sz w:val="12"/>
                <w:szCs w:val="12"/>
              </w:rPr>
            </w:pPr>
            <w:r w:rsidRPr="00F000CB">
              <w:rPr>
                <w:rFonts w:ascii="Arial" w:hAnsi="Arial" w:cs="Arial"/>
                <w:sz w:val="12"/>
                <w:szCs w:val="12"/>
              </w:rPr>
              <w:t>Pin yin</w:t>
            </w:r>
          </w:p>
        </w:tc>
        <w:tc>
          <w:tcPr>
            <w:tcW w:w="2662" w:type="dxa"/>
            <w:vMerge/>
            <w:vAlign w:val="center"/>
          </w:tcPr>
          <w:p w:rsidR="00F000CB" w:rsidRPr="007521A8" w:rsidRDefault="00F000CB" w:rsidP="00132F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0CB" w:rsidTr="001A3985">
        <w:trPr>
          <w:trHeight w:hRule="exact" w:val="390"/>
        </w:trPr>
        <w:tc>
          <w:tcPr>
            <w:tcW w:w="2947" w:type="dxa"/>
            <w:vMerge/>
            <w:vAlign w:val="center"/>
          </w:tcPr>
          <w:p w:rsidR="00F000CB" w:rsidRPr="0028600E" w:rsidRDefault="00F000CB" w:rsidP="00B833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000CB" w:rsidRPr="007521A8" w:rsidRDefault="00F000CB" w:rsidP="00132F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000CB" w:rsidRPr="007521A8" w:rsidRDefault="00F000CB" w:rsidP="00132F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vMerge/>
            <w:vAlign w:val="center"/>
          </w:tcPr>
          <w:p w:rsidR="00F000CB" w:rsidRPr="007521A8" w:rsidRDefault="00F000CB" w:rsidP="00132F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0CB" w:rsidTr="0018708C">
        <w:trPr>
          <w:trHeight w:hRule="exact" w:val="498"/>
        </w:trPr>
        <w:tc>
          <w:tcPr>
            <w:tcW w:w="2947" w:type="dxa"/>
            <w:vAlign w:val="center"/>
          </w:tcPr>
          <w:p w:rsidR="00F000CB" w:rsidRPr="0028600E" w:rsidRDefault="00F000CB" w:rsidP="00B6465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28600E">
              <w:rPr>
                <w:rFonts w:ascii="Arial" w:hAnsi="Arial" w:cs="Arial"/>
                <w:b/>
                <w:sz w:val="16"/>
                <w:szCs w:val="16"/>
              </w:rPr>
              <w:t>Name as you wish it to appear on your Certificate of Completion</w:t>
            </w:r>
          </w:p>
        </w:tc>
        <w:tc>
          <w:tcPr>
            <w:tcW w:w="5394" w:type="dxa"/>
            <w:gridSpan w:val="2"/>
            <w:vAlign w:val="center"/>
          </w:tcPr>
          <w:p w:rsidR="00F000CB" w:rsidRDefault="00F000CB" w:rsidP="00132F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vMerge/>
            <w:vAlign w:val="center"/>
          </w:tcPr>
          <w:p w:rsidR="00F000CB" w:rsidRPr="007521A8" w:rsidRDefault="00F000CB" w:rsidP="00132F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0CB" w:rsidTr="0018708C">
        <w:trPr>
          <w:trHeight w:hRule="exact" w:val="498"/>
        </w:trPr>
        <w:tc>
          <w:tcPr>
            <w:tcW w:w="2947" w:type="dxa"/>
            <w:vAlign w:val="center"/>
          </w:tcPr>
          <w:p w:rsidR="00F000CB" w:rsidRPr="0028600E" w:rsidRDefault="00F000CB" w:rsidP="00B646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600E">
              <w:rPr>
                <w:rFonts w:ascii="Arial" w:hAnsi="Arial" w:cs="Arial"/>
                <w:b/>
                <w:sz w:val="20"/>
                <w:szCs w:val="20"/>
              </w:rPr>
              <w:t>Sex (Please circle)</w:t>
            </w:r>
          </w:p>
        </w:tc>
        <w:tc>
          <w:tcPr>
            <w:tcW w:w="5394" w:type="dxa"/>
            <w:gridSpan w:val="2"/>
            <w:vAlign w:val="center"/>
          </w:tcPr>
          <w:p w:rsidR="00F000CB" w:rsidRDefault="00F000CB" w:rsidP="00132F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Male              Female</w:t>
            </w:r>
          </w:p>
        </w:tc>
        <w:tc>
          <w:tcPr>
            <w:tcW w:w="2662" w:type="dxa"/>
            <w:vMerge/>
            <w:vAlign w:val="center"/>
          </w:tcPr>
          <w:p w:rsidR="00F000CB" w:rsidRPr="007521A8" w:rsidRDefault="00F000CB" w:rsidP="00132F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80A" w:rsidTr="0018708C">
        <w:trPr>
          <w:trHeight w:hRule="exact" w:val="498"/>
        </w:trPr>
        <w:tc>
          <w:tcPr>
            <w:tcW w:w="2947" w:type="dxa"/>
            <w:vAlign w:val="center"/>
          </w:tcPr>
          <w:p w:rsidR="0030680A" w:rsidRPr="0028600E" w:rsidRDefault="0030680A" w:rsidP="00B646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600E">
              <w:rPr>
                <w:rFonts w:ascii="Arial" w:hAnsi="Arial" w:cs="Arial"/>
                <w:b/>
                <w:sz w:val="20"/>
                <w:szCs w:val="20"/>
              </w:rPr>
              <w:t>English name</w:t>
            </w:r>
            <w:r w:rsidR="00FF3E8C" w:rsidRPr="0028600E">
              <w:rPr>
                <w:rFonts w:ascii="Arial" w:hAnsi="Arial" w:cs="Arial"/>
                <w:b/>
                <w:sz w:val="20"/>
                <w:szCs w:val="20"/>
              </w:rPr>
              <w:t xml:space="preserve"> (optional)</w:t>
            </w:r>
          </w:p>
        </w:tc>
        <w:tc>
          <w:tcPr>
            <w:tcW w:w="5394" w:type="dxa"/>
            <w:gridSpan w:val="2"/>
            <w:vAlign w:val="center"/>
          </w:tcPr>
          <w:p w:rsidR="0030680A" w:rsidRDefault="0030680A" w:rsidP="00132F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vMerge/>
            <w:vAlign w:val="center"/>
          </w:tcPr>
          <w:p w:rsidR="0030680A" w:rsidRPr="007521A8" w:rsidRDefault="0030680A" w:rsidP="00132F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680A" w:rsidTr="0018708C">
        <w:trPr>
          <w:trHeight w:hRule="exact" w:val="498"/>
        </w:trPr>
        <w:tc>
          <w:tcPr>
            <w:tcW w:w="2947" w:type="dxa"/>
            <w:vAlign w:val="center"/>
          </w:tcPr>
          <w:p w:rsidR="0030680A" w:rsidRPr="0028600E" w:rsidRDefault="00B6465D" w:rsidP="00B833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600E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  <w:r w:rsidR="006D1D88" w:rsidRPr="0028600E">
              <w:rPr>
                <w:rFonts w:ascii="Arial" w:hAnsi="Arial" w:cs="Arial"/>
                <w:b/>
                <w:sz w:val="20"/>
                <w:szCs w:val="20"/>
              </w:rPr>
              <w:t xml:space="preserve"> (DD/MM/YY)</w:t>
            </w:r>
          </w:p>
        </w:tc>
        <w:tc>
          <w:tcPr>
            <w:tcW w:w="5394" w:type="dxa"/>
            <w:gridSpan w:val="2"/>
            <w:vAlign w:val="center"/>
          </w:tcPr>
          <w:p w:rsidR="0030680A" w:rsidRDefault="0030680A" w:rsidP="00132F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2" w:type="dxa"/>
            <w:vMerge/>
            <w:vAlign w:val="center"/>
          </w:tcPr>
          <w:p w:rsidR="0030680A" w:rsidRDefault="0030680A" w:rsidP="00132F6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34F8" w:rsidTr="0018708C">
        <w:trPr>
          <w:trHeight w:hRule="exact" w:val="535"/>
        </w:trPr>
        <w:tc>
          <w:tcPr>
            <w:tcW w:w="2947" w:type="dxa"/>
            <w:vAlign w:val="center"/>
          </w:tcPr>
          <w:p w:rsidR="00FA34F8" w:rsidRPr="0028600E" w:rsidRDefault="00FA34F8" w:rsidP="00B833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8600E">
              <w:rPr>
                <w:rFonts w:ascii="Arial" w:hAnsi="Arial" w:cs="Arial"/>
                <w:b/>
                <w:sz w:val="20"/>
                <w:szCs w:val="20"/>
              </w:rPr>
              <w:t>Email address</w:t>
            </w:r>
          </w:p>
        </w:tc>
        <w:tc>
          <w:tcPr>
            <w:tcW w:w="8056" w:type="dxa"/>
            <w:gridSpan w:val="3"/>
          </w:tcPr>
          <w:p w:rsidR="00FA34F8" w:rsidRPr="007521A8" w:rsidRDefault="00FA34F8" w:rsidP="006631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31F0" w:rsidRDefault="006631F0" w:rsidP="00B8339E">
      <w:pPr>
        <w:rPr>
          <w:rFonts w:ascii="Arial" w:hAnsi="Arial" w:cs="Arial"/>
          <w:b/>
          <w:sz w:val="20"/>
          <w:szCs w:val="20"/>
        </w:rPr>
      </w:pPr>
    </w:p>
    <w:tbl>
      <w:tblPr>
        <w:tblW w:w="1100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509"/>
        <w:gridCol w:w="6494"/>
      </w:tblGrid>
      <w:tr w:rsidR="0030680A" w:rsidTr="0018708C">
        <w:trPr>
          <w:trHeight w:hRule="exact" w:val="466"/>
        </w:trPr>
        <w:tc>
          <w:tcPr>
            <w:tcW w:w="4509" w:type="dxa"/>
            <w:vAlign w:val="center"/>
          </w:tcPr>
          <w:p w:rsidR="0030680A" w:rsidRDefault="00B6465D" w:rsidP="00B646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Your u</w:t>
            </w:r>
            <w:r w:rsidR="0030680A">
              <w:rPr>
                <w:rFonts w:ascii="Arial" w:hAnsi="Arial" w:cs="Arial"/>
                <w:b/>
                <w:sz w:val="20"/>
                <w:szCs w:val="20"/>
              </w:rPr>
              <w:t xml:space="preserve">niversity </w:t>
            </w:r>
            <w:r>
              <w:rPr>
                <w:rFonts w:ascii="Arial" w:hAnsi="Arial" w:cs="Arial"/>
                <w:b/>
                <w:sz w:val="20"/>
                <w:szCs w:val="20"/>
              </w:rPr>
              <w:t>(e.g. Peking University)</w:t>
            </w:r>
          </w:p>
        </w:tc>
        <w:tc>
          <w:tcPr>
            <w:tcW w:w="6494" w:type="dxa"/>
            <w:vAlign w:val="center"/>
          </w:tcPr>
          <w:p w:rsidR="0030680A" w:rsidRPr="007521A8" w:rsidRDefault="0030680A" w:rsidP="00D803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31F0" w:rsidTr="0018708C">
        <w:trPr>
          <w:trHeight w:hRule="exact" w:val="466"/>
        </w:trPr>
        <w:tc>
          <w:tcPr>
            <w:tcW w:w="4509" w:type="dxa"/>
            <w:vAlign w:val="center"/>
          </w:tcPr>
          <w:p w:rsidR="006631F0" w:rsidRPr="007521A8" w:rsidRDefault="006631F0" w:rsidP="00B6465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Course</w:t>
            </w:r>
            <w:r w:rsidR="00B6465D">
              <w:rPr>
                <w:rFonts w:ascii="Arial" w:hAnsi="Arial" w:cs="Arial"/>
                <w:b/>
                <w:sz w:val="20"/>
                <w:szCs w:val="20"/>
              </w:rPr>
              <w:t xml:space="preserve"> name (e.g. Bachelor of Public Health)</w:t>
            </w:r>
          </w:p>
        </w:tc>
        <w:tc>
          <w:tcPr>
            <w:tcW w:w="6494" w:type="dxa"/>
            <w:vAlign w:val="center"/>
          </w:tcPr>
          <w:p w:rsidR="006631F0" w:rsidRPr="007521A8" w:rsidRDefault="006631F0" w:rsidP="00D803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31F0" w:rsidTr="0018708C">
        <w:trPr>
          <w:trHeight w:hRule="exact" w:val="454"/>
        </w:trPr>
        <w:tc>
          <w:tcPr>
            <w:tcW w:w="4509" w:type="dxa"/>
            <w:vAlign w:val="center"/>
          </w:tcPr>
          <w:p w:rsidR="006631F0" w:rsidRDefault="0018708C" w:rsidP="00D803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Year of study (e.g. 2</w:t>
            </w:r>
            <w:r w:rsidRPr="0018708C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year)</w:t>
            </w:r>
          </w:p>
        </w:tc>
        <w:tc>
          <w:tcPr>
            <w:tcW w:w="6494" w:type="dxa"/>
            <w:vAlign w:val="center"/>
          </w:tcPr>
          <w:p w:rsidR="006631F0" w:rsidRPr="007521A8" w:rsidRDefault="006631F0" w:rsidP="00D8039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631F0" w:rsidRDefault="006631F0" w:rsidP="00B8339E">
      <w:pPr>
        <w:rPr>
          <w:rFonts w:ascii="Arial" w:hAnsi="Arial" w:cs="Arial"/>
          <w:b/>
          <w:sz w:val="20"/>
          <w:szCs w:val="20"/>
        </w:rPr>
      </w:pPr>
    </w:p>
    <w:tbl>
      <w:tblPr>
        <w:tblW w:w="1102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11023"/>
      </w:tblGrid>
      <w:tr w:rsidR="00B6465D" w:rsidTr="0018708C">
        <w:trPr>
          <w:trHeight w:val="1171"/>
        </w:trPr>
        <w:tc>
          <w:tcPr>
            <w:tcW w:w="11023" w:type="dxa"/>
          </w:tcPr>
          <w:p w:rsidR="00B6465D" w:rsidRPr="00F000CB" w:rsidRDefault="00397EE1" w:rsidP="0018708C">
            <w:pPr>
              <w:numPr>
                <w:ilvl w:val="0"/>
                <w:numId w:val="2"/>
              </w:numPr>
              <w:ind w:left="284" w:hanging="284"/>
            </w:pPr>
            <w:r>
              <w:rPr>
                <w:rFonts w:ascii="Arial" w:hAnsi="Arial" w:cs="Arial"/>
                <w:b/>
                <w:sz w:val="20"/>
                <w:szCs w:val="20"/>
              </w:rPr>
              <w:t>Please number the boxes (1 – 4) to show</w:t>
            </w:r>
            <w:r w:rsidR="0018708C">
              <w:rPr>
                <w:rFonts w:ascii="Arial" w:hAnsi="Arial" w:cs="Arial"/>
                <w:b/>
                <w:sz w:val="20"/>
                <w:szCs w:val="20"/>
              </w:rPr>
              <w:t xml:space="preserve"> what interests </w:t>
            </w:r>
            <w:r w:rsidR="00B6465D" w:rsidRPr="002C6D13">
              <w:rPr>
                <w:rFonts w:ascii="Arial" w:hAnsi="Arial" w:cs="Arial"/>
                <w:b/>
                <w:sz w:val="20"/>
                <w:szCs w:val="20"/>
              </w:rPr>
              <w:t>you most about this program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(1 = most interesting)</w:t>
            </w:r>
            <w:r w:rsidR="00B6465D" w:rsidRPr="002C6D1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F000CB" w:rsidRDefault="00397EE1" w:rsidP="00F000CB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00CB">
              <w:rPr>
                <w:rFonts w:ascii="Arial" w:hAnsi="Arial" w:cs="Arial"/>
                <w:b/>
                <w:sz w:val="20"/>
                <w:szCs w:val="20"/>
              </w:rPr>
              <w:t>Improving English language skills</w:t>
            </w:r>
          </w:p>
          <w:p w:rsidR="00F000CB" w:rsidRDefault="00397EE1" w:rsidP="00F000CB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000CB">
              <w:rPr>
                <w:rFonts w:ascii="Arial" w:hAnsi="Arial" w:cs="Arial"/>
                <w:b/>
                <w:sz w:val="20"/>
                <w:szCs w:val="20"/>
              </w:rPr>
              <w:t>Gaining new perspectives on health care</w:t>
            </w:r>
          </w:p>
          <w:p w:rsidR="00F000CB" w:rsidRDefault="00397EE1" w:rsidP="00F000CB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Learning about a different culture, history and environment</w:t>
            </w:r>
          </w:p>
          <w:p w:rsidR="00397EE1" w:rsidRDefault="00397EE1" w:rsidP="00F000CB">
            <w:pPr>
              <w:ind w:left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sym w:font="Wingdings" w:char="F06F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Other (please describe) ……………………………………………………………………………………………………</w:t>
            </w:r>
          </w:p>
          <w:p w:rsidR="00F000CB" w:rsidRDefault="00F000CB" w:rsidP="00F000CB">
            <w:pPr>
              <w:ind w:left="284"/>
            </w:pPr>
          </w:p>
          <w:p w:rsidR="0028600E" w:rsidRDefault="0028600E" w:rsidP="0028600E"/>
        </w:tc>
      </w:tr>
      <w:tr w:rsidR="00B6465D" w:rsidTr="0018708C">
        <w:trPr>
          <w:trHeight w:val="1117"/>
        </w:trPr>
        <w:tc>
          <w:tcPr>
            <w:tcW w:w="11023" w:type="dxa"/>
          </w:tcPr>
          <w:p w:rsidR="0018708C" w:rsidRDefault="0018708C" w:rsidP="0018708C">
            <w:pPr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What do you expect to gain from participating in this program?</w:t>
            </w:r>
          </w:p>
          <w:p w:rsidR="00B6465D" w:rsidRDefault="00B6465D" w:rsidP="0018708C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600E" w:rsidRDefault="0028600E" w:rsidP="0018708C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600E" w:rsidRDefault="0028600E" w:rsidP="0018708C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600E" w:rsidRDefault="0028600E" w:rsidP="0018708C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600E" w:rsidRDefault="0028600E" w:rsidP="0018708C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600E" w:rsidRDefault="0028600E" w:rsidP="0018708C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600E" w:rsidRPr="007521A8" w:rsidRDefault="0028600E" w:rsidP="0018708C">
            <w:pPr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631F0" w:rsidTr="0018708C">
        <w:trPr>
          <w:trHeight w:val="1133"/>
        </w:trPr>
        <w:tc>
          <w:tcPr>
            <w:tcW w:w="11023" w:type="dxa"/>
          </w:tcPr>
          <w:p w:rsidR="006631F0" w:rsidRPr="0018708C" w:rsidRDefault="0018708C" w:rsidP="0018708C">
            <w:pPr>
              <w:numPr>
                <w:ilvl w:val="0"/>
                <w:numId w:val="2"/>
              </w:num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4B3475">
              <w:rPr>
                <w:rFonts w:ascii="Arial" w:hAnsi="Arial" w:cs="Arial"/>
                <w:b/>
                <w:sz w:val="20"/>
                <w:szCs w:val="20"/>
              </w:rPr>
              <w:t>Describe your previous over</w:t>
            </w:r>
            <w:r>
              <w:rPr>
                <w:rFonts w:ascii="Arial" w:hAnsi="Arial" w:cs="Arial"/>
                <w:b/>
                <w:sz w:val="20"/>
                <w:szCs w:val="20"/>
              </w:rPr>
              <w:t>seas travel experience (if any):</w:t>
            </w:r>
          </w:p>
          <w:p w:rsidR="006631F0" w:rsidRDefault="006631F0" w:rsidP="00D80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631F0" w:rsidRDefault="006631F0" w:rsidP="00D80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600E" w:rsidRDefault="0028600E" w:rsidP="00D80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600E" w:rsidRDefault="0028600E" w:rsidP="00D80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631F0" w:rsidRDefault="006631F0" w:rsidP="00D80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631F0" w:rsidRPr="007521A8" w:rsidRDefault="006631F0" w:rsidP="00D803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6631F0" w:rsidRDefault="006631F0" w:rsidP="00B8339E">
      <w:pPr>
        <w:rPr>
          <w:rFonts w:ascii="Arial" w:hAnsi="Arial" w:cs="Arial"/>
          <w:b/>
          <w:sz w:val="20"/>
          <w:szCs w:val="20"/>
        </w:rPr>
      </w:pPr>
    </w:p>
    <w:p w:rsidR="00B8339E" w:rsidRPr="0034790D" w:rsidRDefault="0018708C" w:rsidP="0028600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Applications due by: </w:t>
      </w:r>
      <w:r w:rsidR="001F39B7">
        <w:rPr>
          <w:rFonts w:ascii="Arial" w:hAnsi="Arial" w:cs="Arial"/>
          <w:b/>
          <w:sz w:val="20"/>
          <w:szCs w:val="20"/>
        </w:rPr>
        <w:t>2 May</w:t>
      </w:r>
      <w:r>
        <w:rPr>
          <w:rFonts w:ascii="Arial" w:hAnsi="Arial" w:cs="Arial"/>
          <w:b/>
          <w:sz w:val="20"/>
          <w:szCs w:val="20"/>
        </w:rPr>
        <w:t xml:space="preserve"> 2014</w:t>
      </w:r>
      <w:r w:rsidR="0028600E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Applications must be emailed to: </w:t>
      </w:r>
      <w:hyperlink r:id="rId10" w:history="1">
        <w:r w:rsidR="00180100" w:rsidRPr="00F45BE9">
          <w:rPr>
            <w:rStyle w:val="Hyperlink"/>
            <w:rFonts w:ascii="Arial" w:hAnsi="Arial" w:cs="Arial"/>
            <w:sz w:val="20"/>
            <w:szCs w:val="20"/>
          </w:rPr>
          <w:t>kari.melvin@qut.edu.au</w:t>
        </w:r>
      </w:hyperlink>
      <w:r w:rsidR="0028600E">
        <w:rPr>
          <w:rFonts w:ascii="Arial" w:hAnsi="Arial" w:cs="Arial"/>
          <w:sz w:val="20"/>
          <w:szCs w:val="20"/>
        </w:rPr>
        <w:t>.</w:t>
      </w:r>
    </w:p>
    <w:p w:rsidR="001A3985" w:rsidRDefault="001A3985" w:rsidP="0028600E">
      <w:pPr>
        <w:jc w:val="center"/>
        <w:rPr>
          <w:rFonts w:ascii="Arial" w:hAnsi="Arial" w:cs="Arial"/>
          <w:sz w:val="18"/>
          <w:szCs w:val="20"/>
        </w:rPr>
      </w:pPr>
    </w:p>
    <w:p w:rsidR="0018708C" w:rsidRDefault="007F5B67" w:rsidP="0028600E">
      <w:pPr>
        <w:jc w:val="center"/>
        <w:rPr>
          <w:rFonts w:ascii="Arial" w:hAnsi="Arial" w:cs="Arial"/>
          <w:sz w:val="18"/>
          <w:szCs w:val="20"/>
        </w:rPr>
      </w:pPr>
      <w:r w:rsidRPr="0028600E">
        <w:rPr>
          <w:rFonts w:ascii="Arial" w:hAnsi="Arial" w:cs="Arial"/>
          <w:sz w:val="18"/>
          <w:szCs w:val="20"/>
        </w:rPr>
        <w:t>You will receive an email acknowledging receipt</w:t>
      </w:r>
      <w:r w:rsidR="001D2AC8" w:rsidRPr="0028600E">
        <w:rPr>
          <w:rFonts w:ascii="Arial" w:hAnsi="Arial" w:cs="Arial"/>
          <w:sz w:val="18"/>
          <w:szCs w:val="20"/>
        </w:rPr>
        <w:t xml:space="preserve"> of your application</w:t>
      </w:r>
      <w:r w:rsidRPr="0028600E">
        <w:rPr>
          <w:rFonts w:ascii="Arial" w:hAnsi="Arial" w:cs="Arial"/>
          <w:sz w:val="18"/>
          <w:szCs w:val="20"/>
        </w:rPr>
        <w:t>. If you</w:t>
      </w:r>
      <w:r w:rsidR="001D2AC8" w:rsidRPr="0028600E">
        <w:rPr>
          <w:rFonts w:ascii="Arial" w:hAnsi="Arial" w:cs="Arial"/>
          <w:sz w:val="18"/>
          <w:szCs w:val="20"/>
        </w:rPr>
        <w:t xml:space="preserve"> do not receive </w:t>
      </w:r>
      <w:r w:rsidRPr="0028600E">
        <w:rPr>
          <w:rFonts w:ascii="Arial" w:hAnsi="Arial" w:cs="Arial"/>
          <w:sz w:val="18"/>
          <w:szCs w:val="20"/>
        </w:rPr>
        <w:t xml:space="preserve">this email within a week of submitting your application, please </w:t>
      </w:r>
      <w:r w:rsidR="001D2AC8" w:rsidRPr="0028600E">
        <w:rPr>
          <w:rFonts w:ascii="Arial" w:hAnsi="Arial" w:cs="Arial"/>
          <w:sz w:val="18"/>
          <w:szCs w:val="20"/>
        </w:rPr>
        <w:t xml:space="preserve">send a follow up </w:t>
      </w:r>
      <w:r w:rsidRPr="0028600E">
        <w:rPr>
          <w:rFonts w:ascii="Arial" w:hAnsi="Arial" w:cs="Arial"/>
          <w:sz w:val="18"/>
          <w:szCs w:val="20"/>
        </w:rPr>
        <w:t xml:space="preserve">email </w:t>
      </w:r>
      <w:r w:rsidR="0018111C" w:rsidRPr="0028600E">
        <w:rPr>
          <w:rFonts w:ascii="Arial" w:hAnsi="Arial" w:cs="Arial"/>
          <w:sz w:val="18"/>
          <w:szCs w:val="20"/>
        </w:rPr>
        <w:t xml:space="preserve">to </w:t>
      </w:r>
      <w:r w:rsidR="001D2AC8" w:rsidRPr="0028600E">
        <w:rPr>
          <w:rFonts w:ascii="Arial" w:hAnsi="Arial" w:cs="Arial"/>
          <w:sz w:val="18"/>
          <w:szCs w:val="20"/>
        </w:rPr>
        <w:t xml:space="preserve">ensure </w:t>
      </w:r>
      <w:r w:rsidR="0018111C" w:rsidRPr="0028600E">
        <w:rPr>
          <w:rFonts w:ascii="Arial" w:hAnsi="Arial" w:cs="Arial"/>
          <w:sz w:val="18"/>
          <w:szCs w:val="20"/>
        </w:rPr>
        <w:t xml:space="preserve">that </w:t>
      </w:r>
      <w:r w:rsidR="00514E89" w:rsidRPr="0028600E">
        <w:rPr>
          <w:rFonts w:ascii="Arial" w:hAnsi="Arial" w:cs="Arial"/>
          <w:sz w:val="18"/>
          <w:szCs w:val="20"/>
        </w:rPr>
        <w:t>it has been received.</w:t>
      </w:r>
    </w:p>
    <w:p w:rsidR="001A3985" w:rsidRDefault="001A3985" w:rsidP="0028600E">
      <w:pPr>
        <w:jc w:val="center"/>
        <w:rPr>
          <w:rFonts w:ascii="Arial" w:hAnsi="Arial" w:cs="Arial"/>
          <w:sz w:val="18"/>
          <w:szCs w:val="20"/>
        </w:rPr>
      </w:pPr>
    </w:p>
    <w:p w:rsidR="001A3985" w:rsidRPr="001A3985" w:rsidRDefault="001A3985" w:rsidP="0028600E">
      <w:pPr>
        <w:jc w:val="center"/>
        <w:rPr>
          <w:rFonts w:ascii="Arial" w:hAnsi="Arial" w:cs="Arial"/>
          <w:b/>
          <w:sz w:val="20"/>
          <w:szCs w:val="20"/>
        </w:rPr>
      </w:pPr>
      <w:r w:rsidRPr="001A3985">
        <w:rPr>
          <w:rFonts w:ascii="Arial" w:hAnsi="Arial" w:cs="Arial"/>
          <w:b/>
          <w:sz w:val="18"/>
          <w:szCs w:val="20"/>
        </w:rPr>
        <w:t xml:space="preserve">Incomplete applications will not be considered. Selection of the 30 students will be based on the quality of your application. </w:t>
      </w:r>
    </w:p>
    <w:sectPr w:rsidR="001A3985" w:rsidRPr="001A3985" w:rsidSect="0028600E">
      <w:footerReference w:type="default" r:id="rId11"/>
      <w:pgSz w:w="11906" w:h="16838"/>
      <w:pgMar w:top="851" w:right="567" w:bottom="568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8CE" w:rsidRDefault="008238CE" w:rsidP="00FD0DDB">
      <w:r>
        <w:separator/>
      </w:r>
    </w:p>
  </w:endnote>
  <w:endnote w:type="continuationSeparator" w:id="0">
    <w:p w:rsidR="008238CE" w:rsidRDefault="008238CE" w:rsidP="00FD0D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65D" w:rsidRDefault="00B6465D">
    <w:pPr>
      <w:pStyle w:val="Footer"/>
      <w:jc w:val="center"/>
    </w:pPr>
  </w:p>
  <w:p w:rsidR="00FD0DDB" w:rsidRDefault="00FD0DD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5421">
      <w:rPr>
        <w:noProof/>
      </w:rPr>
      <w:t>1</w:t>
    </w:r>
    <w:r>
      <w:fldChar w:fldCharType="end"/>
    </w:r>
  </w:p>
  <w:p w:rsidR="00FD0DDB" w:rsidRDefault="00FD0D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8CE" w:rsidRDefault="008238CE" w:rsidP="00FD0DDB">
      <w:r>
        <w:separator/>
      </w:r>
    </w:p>
  </w:footnote>
  <w:footnote w:type="continuationSeparator" w:id="0">
    <w:p w:rsidR="008238CE" w:rsidRDefault="008238CE" w:rsidP="00FD0D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82144"/>
    <w:multiLevelType w:val="hybridMultilevel"/>
    <w:tmpl w:val="341CA62A"/>
    <w:lvl w:ilvl="0" w:tplc="4E5A407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51BFF"/>
    <w:multiLevelType w:val="hybridMultilevel"/>
    <w:tmpl w:val="1FD47C4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9E"/>
    <w:rsid w:val="00082EB9"/>
    <w:rsid w:val="000A2536"/>
    <w:rsid w:val="000C7E95"/>
    <w:rsid w:val="00132F68"/>
    <w:rsid w:val="00180100"/>
    <w:rsid w:val="0018111C"/>
    <w:rsid w:val="0018708C"/>
    <w:rsid w:val="0019186C"/>
    <w:rsid w:val="001A3985"/>
    <w:rsid w:val="001C5074"/>
    <w:rsid w:val="001D2AC8"/>
    <w:rsid w:val="001D616E"/>
    <w:rsid w:val="001F39B7"/>
    <w:rsid w:val="002043E2"/>
    <w:rsid w:val="0023010B"/>
    <w:rsid w:val="0028600E"/>
    <w:rsid w:val="002B1648"/>
    <w:rsid w:val="002C0EB7"/>
    <w:rsid w:val="0030680A"/>
    <w:rsid w:val="0034790D"/>
    <w:rsid w:val="0036256E"/>
    <w:rsid w:val="003902C7"/>
    <w:rsid w:val="00397EE1"/>
    <w:rsid w:val="004141C1"/>
    <w:rsid w:val="00492ACE"/>
    <w:rsid w:val="004B3475"/>
    <w:rsid w:val="004D3050"/>
    <w:rsid w:val="00514601"/>
    <w:rsid w:val="00514E89"/>
    <w:rsid w:val="0055435B"/>
    <w:rsid w:val="005B0C7B"/>
    <w:rsid w:val="005C1C43"/>
    <w:rsid w:val="005F716A"/>
    <w:rsid w:val="00624CBE"/>
    <w:rsid w:val="006631F0"/>
    <w:rsid w:val="006716D1"/>
    <w:rsid w:val="00693102"/>
    <w:rsid w:val="006D1D88"/>
    <w:rsid w:val="006E2BD5"/>
    <w:rsid w:val="006F01F7"/>
    <w:rsid w:val="007164BB"/>
    <w:rsid w:val="007372C6"/>
    <w:rsid w:val="007437FE"/>
    <w:rsid w:val="00751D02"/>
    <w:rsid w:val="007521A8"/>
    <w:rsid w:val="007A0B21"/>
    <w:rsid w:val="007D5421"/>
    <w:rsid w:val="007E517A"/>
    <w:rsid w:val="007F5B67"/>
    <w:rsid w:val="007F5CA2"/>
    <w:rsid w:val="008238CE"/>
    <w:rsid w:val="00840B7B"/>
    <w:rsid w:val="00874F3E"/>
    <w:rsid w:val="008D17BE"/>
    <w:rsid w:val="0090746B"/>
    <w:rsid w:val="00910401"/>
    <w:rsid w:val="009107A3"/>
    <w:rsid w:val="009709C6"/>
    <w:rsid w:val="00986882"/>
    <w:rsid w:val="009C3429"/>
    <w:rsid w:val="009E0356"/>
    <w:rsid w:val="00A50FCB"/>
    <w:rsid w:val="00A553C6"/>
    <w:rsid w:val="00A57DE4"/>
    <w:rsid w:val="00AE18E9"/>
    <w:rsid w:val="00B35194"/>
    <w:rsid w:val="00B4512D"/>
    <w:rsid w:val="00B5059A"/>
    <w:rsid w:val="00B6465D"/>
    <w:rsid w:val="00B71262"/>
    <w:rsid w:val="00B8339E"/>
    <w:rsid w:val="00C103E3"/>
    <w:rsid w:val="00C40657"/>
    <w:rsid w:val="00CB066D"/>
    <w:rsid w:val="00CF5349"/>
    <w:rsid w:val="00D314F8"/>
    <w:rsid w:val="00D34707"/>
    <w:rsid w:val="00D63C07"/>
    <w:rsid w:val="00D80390"/>
    <w:rsid w:val="00D912C4"/>
    <w:rsid w:val="00DF0D35"/>
    <w:rsid w:val="00E034AB"/>
    <w:rsid w:val="00E22F2F"/>
    <w:rsid w:val="00E31A95"/>
    <w:rsid w:val="00EA661C"/>
    <w:rsid w:val="00EA7490"/>
    <w:rsid w:val="00EF0F50"/>
    <w:rsid w:val="00EF2919"/>
    <w:rsid w:val="00F000CB"/>
    <w:rsid w:val="00F1746C"/>
    <w:rsid w:val="00F21CE1"/>
    <w:rsid w:val="00F8435B"/>
    <w:rsid w:val="00FA34F8"/>
    <w:rsid w:val="00FB648F"/>
    <w:rsid w:val="00FD0DDB"/>
    <w:rsid w:val="00FD2A50"/>
    <w:rsid w:val="00FF0C42"/>
    <w:rsid w:val="00FF3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33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3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0746B"/>
    <w:rPr>
      <w:color w:val="0000FF"/>
      <w:u w:val="single"/>
    </w:rPr>
  </w:style>
  <w:style w:type="character" w:styleId="PlaceholderText">
    <w:name w:val="Placeholder Text"/>
    <w:uiPriority w:val="99"/>
    <w:semiHidden/>
    <w:rsid w:val="00132F68"/>
    <w:rPr>
      <w:color w:val="808080"/>
    </w:rPr>
  </w:style>
  <w:style w:type="paragraph" w:styleId="BalloonText">
    <w:name w:val="Balloon Text"/>
    <w:basedOn w:val="Normal"/>
    <w:link w:val="BalloonTextChar"/>
    <w:rsid w:val="00132F6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32F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D0DD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FD0DD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D0DD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D0DD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33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833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90746B"/>
    <w:rPr>
      <w:color w:val="0000FF"/>
      <w:u w:val="single"/>
    </w:rPr>
  </w:style>
  <w:style w:type="character" w:styleId="PlaceholderText">
    <w:name w:val="Placeholder Text"/>
    <w:uiPriority w:val="99"/>
    <w:semiHidden/>
    <w:rsid w:val="00132F68"/>
    <w:rPr>
      <w:color w:val="808080"/>
    </w:rPr>
  </w:style>
  <w:style w:type="paragraph" w:styleId="BalloonText">
    <w:name w:val="Balloon Text"/>
    <w:basedOn w:val="Normal"/>
    <w:link w:val="BalloonTextChar"/>
    <w:rsid w:val="00132F6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32F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D0DD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HeaderChar">
    <w:name w:val="Header Char"/>
    <w:link w:val="Header"/>
    <w:rsid w:val="00FD0DD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FD0DD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FD0DD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kari.melvin@qut.edu.a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D1B7A-5566-47B3-B004-FE4128459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6CE6498D.dotm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QUT School of Nursing and Midwifery International Undergraduate Study Tour 2009</vt:lpstr>
    </vt:vector>
  </TitlesOfParts>
  <Company>Queensland University of Technology</Company>
  <LinksUpToDate>false</LinksUpToDate>
  <CharactersWithSpaces>1452</CharactersWithSpaces>
  <SharedDoc>false</SharedDoc>
  <HLinks>
    <vt:vector size="6" baseType="variant">
      <vt:variant>
        <vt:i4>6029435</vt:i4>
      </vt:variant>
      <vt:variant>
        <vt:i4>0</vt:i4>
      </vt:variant>
      <vt:variant>
        <vt:i4>0</vt:i4>
      </vt:variant>
      <vt:variant>
        <vt:i4>5</vt:i4>
      </vt:variant>
      <vt:variant>
        <vt:lpwstr>mailto:kari.melvin@qut.edu.au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QUT School of Nursing and Midwifery International Undergraduate Study Tour 2009</dc:title>
  <dc:creator>higginst</dc:creator>
  <cp:lastModifiedBy>melvink</cp:lastModifiedBy>
  <cp:revision>2</cp:revision>
  <cp:lastPrinted>2014-02-05T06:02:00Z</cp:lastPrinted>
  <dcterms:created xsi:type="dcterms:W3CDTF">2014-02-19T04:40:00Z</dcterms:created>
  <dcterms:modified xsi:type="dcterms:W3CDTF">2014-02-19T04:40:00Z</dcterms:modified>
</cp:coreProperties>
</file>